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62982672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39A3BD91" w14:textId="7928EC70" w:rsidR="00423F28" w:rsidRDefault="00C1454A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804D77" wp14:editId="11C23F7E">
                      <wp:simplePos x="0" y="0"/>
                      <wp:positionH relativeFrom="column">
                        <wp:posOffset>-170121</wp:posOffset>
                      </wp:positionH>
                      <wp:positionV relativeFrom="paragraph">
                        <wp:posOffset>-223284</wp:posOffset>
                      </wp:positionV>
                      <wp:extent cx="2530549" cy="2083982"/>
                      <wp:effectExtent l="0" t="0" r="3175" b="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0549" cy="20839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2C6E93" w14:textId="320373CF" w:rsidR="00CC25E2" w:rsidRDefault="00CC594D" w:rsidP="00CC25E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7E8E10" wp14:editId="08080D6B">
                                        <wp:extent cx="1729583" cy="1329070"/>
                                        <wp:effectExtent l="0" t="0" r="4445" b="444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LPS logo lifted from PDF.JPG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4001" cy="1386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804D77" id="Oval 8" o:spid="_x0000_s1026" style="position:absolute;margin-left:-13.4pt;margin-top:-17.6pt;width:199.25pt;height:16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" stroked="f" strokeweight="1pt">
                      <v:stroke joinstyle="miter"/>
                      <v:textbox>
                        <w:txbxContent>
                          <w:p w14:paraId="5F2C6E93" w14:textId="320373CF" w:rsidR="00CC25E2" w:rsidRDefault="00CC594D" w:rsidP="00CC25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E8E10" wp14:editId="08080D6B">
                                  <wp:extent cx="1729583" cy="1329070"/>
                                  <wp:effectExtent l="0" t="0" r="4445" b="444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PS logo lifted from PDF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4001" cy="1386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A4A4A">
              <w:rPr>
                <w:noProof/>
                <w:lang w:eastAsia="en-US"/>
              </w:rPr>
              <w:drawing>
                <wp:inline distT="0" distB="0" distL="0" distR="0" wp14:anchorId="5612E652" wp14:editId="2E1AC629">
                  <wp:extent cx="4613506" cy="322270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 rotWithShape="1">
                          <a:blip r:embed="rId13"/>
                          <a:srcRect l="2683" r="16790"/>
                          <a:stretch/>
                        </pic:blipFill>
                        <pic:spPr bwMode="auto">
                          <a:xfrm>
                            <a:off x="0" y="0"/>
                            <a:ext cx="4634002" cy="32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AC42E9" w14:textId="46A4315D" w:rsidR="003A4A4A" w:rsidRPr="00C1454A" w:rsidRDefault="00A556E4" w:rsidP="00597B48">
            <w:pPr>
              <w:pStyle w:val="Subtitle"/>
              <w:rPr>
                <w:sz w:val="88"/>
              </w:rPr>
            </w:pPr>
            <w:sdt>
              <w:sdtPr>
                <w:rPr>
                  <w:sz w:val="88"/>
                </w:rPr>
                <w:alias w:val="Enter event date:"/>
                <w:tag w:val="Enter event date:"/>
                <w:id w:val="1308741240"/>
                <w:placeholder>
                  <w:docPart w:val="A5B2BBB8CC514FB281104AFAE268042F"/>
                </w:placeholder>
                <w15:appearance w15:val="hidden"/>
                <w:text/>
              </w:sdtPr>
              <w:sdtEndPr/>
              <w:sdtContent>
                <w:r w:rsidR="002D1290">
                  <w:rPr>
                    <w:sz w:val="88"/>
                  </w:rPr>
                  <w:t>imagine yourself</w:t>
                </w:r>
              </w:sdtContent>
            </w:sdt>
          </w:p>
          <w:sdt>
            <w:sdtPr>
              <w:alias w:val="Enter event title:"/>
              <w:tag w:val="Enter event title:"/>
              <w:id w:val="16356312"/>
              <w:placeholder>
                <w:docPart w:val="C16C07106A3A478390649D783A816ED8"/>
              </w:placeholder>
              <w15:appearance w15:val="hidden"/>
              <w:text/>
            </w:sdtPr>
            <w:sdtEndPr/>
            <w:sdtContent>
              <w:p w14:paraId="408FB950" w14:textId="5ED18F51" w:rsidR="003A4A4A" w:rsidRDefault="002D1290" w:rsidP="00597B48">
                <w:pPr>
                  <w:pStyle w:val="Title"/>
                </w:pPr>
                <w:r>
                  <w:t xml:space="preserve">as a                </w:t>
                </w:r>
                <w:r w:rsidR="004753F4" w:rsidRPr="00597B48">
                  <w:t xml:space="preserve"> </w:t>
                </w:r>
                <w:r>
                  <w:t>graduate student</w:t>
                </w:r>
              </w:p>
            </w:sdtContent>
          </w:sdt>
          <w:p w14:paraId="64C515A4" w14:textId="2E74646D" w:rsidR="003A4A4A" w:rsidRDefault="00A556E4" w:rsidP="003A4A4A">
            <w:pPr>
              <w:pStyle w:val="Heading1"/>
            </w:pPr>
            <w:sdt>
              <w:sdtPr>
                <w:alias w:val="Enter event description heading:"/>
                <w:tag w:val="Enter event description heading:"/>
                <w:id w:val="2000612752"/>
                <w:placeholder>
                  <w:docPart w:val="B87758A01DB445F19745A10997D2188D"/>
                </w:placeholder>
                <w15:appearance w15:val="hidden"/>
                <w:text/>
              </w:sdtPr>
              <w:sdtEndPr/>
              <w:sdtContent>
                <w:r w:rsidR="006E0522">
                  <w:t xml:space="preserve">Partnership </w:t>
                </w:r>
                <w:r w:rsidR="000A2AE0">
                  <w:t xml:space="preserve">in CLDE </w:t>
                </w:r>
                <w:r w:rsidR="006E0522">
                  <w:t>with Regis University</w:t>
                </w:r>
              </w:sdtContent>
            </w:sdt>
          </w:p>
          <w:p w14:paraId="77DC1DC6" w14:textId="4913C560" w:rsidR="006E0522" w:rsidRDefault="006A55A1" w:rsidP="003A4A4A">
            <w:r>
              <w:t>This program is designed</w:t>
            </w:r>
            <w:r w:rsidR="002D1290">
              <w:t xml:space="preserve"> </w:t>
            </w:r>
            <w:r>
              <w:t xml:space="preserve">for </w:t>
            </w:r>
            <w:r w:rsidR="002D1290">
              <w:t xml:space="preserve">teachers in </w:t>
            </w:r>
            <w:r w:rsidR="00704009">
              <w:t xml:space="preserve">Littleton Public Schools </w:t>
            </w:r>
            <w:r w:rsidR="002D1290">
              <w:t>to provide graduate classes in Culturally and Linguistically Diverse Education.</w:t>
            </w:r>
          </w:p>
          <w:p w14:paraId="526F3608" w14:textId="0DE0C538" w:rsidR="003A4A4A" w:rsidRDefault="002D1290" w:rsidP="003A4A4A">
            <w:r>
              <w:t>Y</w:t>
            </w:r>
            <w:r w:rsidR="006A55A1">
              <w:t xml:space="preserve">ou can </w:t>
            </w:r>
            <w:r>
              <w:t xml:space="preserve">start to </w:t>
            </w:r>
            <w:r w:rsidR="006A55A1">
              <w:t xml:space="preserve">earn your </w:t>
            </w:r>
            <w:r w:rsidR="006E0522">
              <w:t>M</w:t>
            </w:r>
            <w:r w:rsidR="006A55A1">
              <w:t>aster</w:t>
            </w:r>
            <w:r w:rsidR="00597B48">
              <w:t>s</w:t>
            </w:r>
            <w:r w:rsidR="006A55A1">
              <w:t xml:space="preserve"> of </w:t>
            </w:r>
            <w:r>
              <w:t xml:space="preserve">Arts in </w:t>
            </w:r>
            <w:r w:rsidR="006A55A1">
              <w:t xml:space="preserve">Education with a </w:t>
            </w:r>
            <w:r>
              <w:t>CLDE added</w:t>
            </w:r>
            <w:r w:rsidR="006A55A1">
              <w:t xml:space="preserve"> Endorsement</w:t>
            </w:r>
            <w:r w:rsidR="000A2AE0">
              <w:t xml:space="preserve">. Affordable with multiple learning formats. </w:t>
            </w:r>
          </w:p>
          <w:p w14:paraId="79D97C48" w14:textId="7199FAD4" w:rsidR="003A4A4A" w:rsidRDefault="00474637" w:rsidP="000A2AE0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C5B6192" wp14:editId="01C3D710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617190</wp:posOffset>
                  </wp:positionV>
                  <wp:extent cx="2164715" cy="1179830"/>
                  <wp:effectExtent l="0" t="0" r="6985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7182" t="-3980" r="4406" b="19000"/>
                          <a:stretch/>
                        </pic:blipFill>
                        <pic:spPr bwMode="auto">
                          <a:xfrm>
                            <a:off x="0" y="0"/>
                            <a:ext cx="2164715" cy="117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1290">
              <w:t>Pre-recorded Information Session:</w:t>
            </w:r>
          </w:p>
          <w:p w14:paraId="4E37CCCE" w14:textId="50727945" w:rsidR="000A2AE0" w:rsidRDefault="00A556E4" w:rsidP="000A2AE0">
            <w:pPr>
              <w:spacing w:line="240" w:lineRule="auto"/>
              <w:ind w:left="720"/>
              <w:rPr>
                <w:color w:val="auto"/>
              </w:rPr>
            </w:pPr>
            <w:hyperlink r:id="rId15" w:history="1">
              <w:r w:rsidR="000A2AE0" w:rsidRPr="000A2AE0">
                <w:rPr>
                  <w:rStyle w:val="Hyperlink"/>
                  <w:color w:val="002B49"/>
                </w:rPr>
                <w:t>Regis CLDE graduate information session 2022 VIDEO.mp4</w:t>
              </w:r>
            </w:hyperlink>
          </w:p>
          <w:p w14:paraId="0F78A98D" w14:textId="7746511C" w:rsidR="000A2AE0" w:rsidRDefault="000A2AE0" w:rsidP="00ED3887"/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3667103B" w14:textId="77777777" w:rsidTr="00212BEF">
              <w:trPr>
                <w:trHeight w:hRule="exact" w:val="1152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F1C400"/>
                  <w:vAlign w:val="center"/>
                </w:tcPr>
                <w:p w14:paraId="230D3521" w14:textId="4C03D0C1" w:rsidR="00236FEA" w:rsidRPr="00ED3887" w:rsidRDefault="00A556E4" w:rsidP="004753F4">
                  <w:pPr>
                    <w:pStyle w:val="Heading2"/>
                    <w:rPr>
                      <w:b/>
                      <w:color w:val="002B49"/>
                      <w:sz w:val="36"/>
                    </w:rPr>
                  </w:pPr>
                  <w:sdt>
                    <w:sdtPr>
                      <w:rPr>
                        <w:rFonts w:ascii="Segoe Print" w:eastAsiaTheme="minorEastAsia" w:hAnsi="Segoe Print" w:cstheme="minorBidi"/>
                        <w:b/>
                        <w:color w:val="002B49"/>
                        <w:sz w:val="28"/>
                        <w:szCs w:val="22"/>
                        <w:lang w:eastAsia="en-US"/>
                      </w:rPr>
                      <w:alias w:val="Enter Heading 2:"/>
                      <w:tag w:val="Enter Heading 2:"/>
                      <w:id w:val="2068918032"/>
                      <w:placeholder>
                        <w:docPart w:val="4DDC1E5110424688BC80B596D5836A3F"/>
                      </w:placeholder>
                      <w15:appearance w15:val="hidden"/>
                      <w:text/>
                    </w:sdtPr>
                    <w:sdtEndPr/>
                    <w:sdtContent>
                      <w:r w:rsidR="004753F4" w:rsidRPr="00ED3887">
                        <w:rPr>
                          <w:rFonts w:ascii="Segoe Print" w:eastAsiaTheme="minorEastAsia" w:hAnsi="Segoe Print" w:cstheme="minorBidi"/>
                          <w:b/>
                          <w:color w:val="002B49"/>
                          <w:sz w:val="28"/>
                          <w:szCs w:val="22"/>
                          <w:lang w:eastAsia="en-US"/>
                        </w:rPr>
                        <w:t xml:space="preserve">You love </w:t>
                      </w:r>
                      <w:r w:rsidR="00597B48" w:rsidRPr="00ED3887">
                        <w:rPr>
                          <w:rFonts w:ascii="Segoe Print" w:eastAsiaTheme="minorEastAsia" w:hAnsi="Segoe Print" w:cstheme="minorBidi"/>
                          <w:b/>
                          <w:color w:val="002B49"/>
                          <w:sz w:val="28"/>
                          <w:szCs w:val="22"/>
                          <w:lang w:eastAsia="en-US"/>
                        </w:rPr>
                        <w:t>supporting</w:t>
                      </w:r>
                      <w:r w:rsidR="004753F4" w:rsidRPr="00ED3887">
                        <w:rPr>
                          <w:rFonts w:ascii="Segoe Print" w:eastAsiaTheme="minorEastAsia" w:hAnsi="Segoe Print" w:cstheme="minorBidi"/>
                          <w:b/>
                          <w:color w:val="002B49"/>
                          <w:sz w:val="28"/>
                          <w:szCs w:val="22"/>
                          <w:lang w:eastAsia="en-US"/>
                        </w:rPr>
                        <w:t xml:space="preserve"> </w:t>
                      </w:r>
                      <w:r w:rsidR="00884E9A">
                        <w:rPr>
                          <w:rFonts w:ascii="Segoe Print" w:eastAsiaTheme="minorEastAsia" w:hAnsi="Segoe Print" w:cstheme="minorBidi"/>
                          <w:b/>
                          <w:color w:val="002B49"/>
                          <w:sz w:val="28"/>
                          <w:szCs w:val="22"/>
                          <w:lang w:eastAsia="en-US"/>
                        </w:rPr>
                        <w:t xml:space="preserve">your students and classroom... </w:t>
                      </w:r>
                      <w:r w:rsidR="004753F4" w:rsidRPr="00ED3887">
                        <w:rPr>
                          <w:rFonts w:ascii="Segoe Print" w:eastAsiaTheme="minorEastAsia" w:hAnsi="Segoe Print" w:cstheme="minorBidi"/>
                          <w:b/>
                          <w:color w:val="002B49"/>
                          <w:sz w:val="28"/>
                          <w:szCs w:val="22"/>
                          <w:lang w:eastAsia="en-US"/>
                        </w:rPr>
                        <w:t xml:space="preserve">Now it is your chance to </w:t>
                      </w:r>
                      <w:r w:rsidR="00597B48" w:rsidRPr="00ED3887">
                        <w:rPr>
                          <w:rFonts w:ascii="Segoe Print" w:eastAsiaTheme="minorEastAsia" w:hAnsi="Segoe Print" w:cstheme="minorBidi"/>
                          <w:b/>
                          <w:color w:val="002B49"/>
                          <w:sz w:val="28"/>
                          <w:szCs w:val="22"/>
                          <w:lang w:eastAsia="en-US"/>
                        </w:rPr>
                        <w:t>lead</w:t>
                      </w:r>
                    </w:sdtContent>
                  </w:sdt>
                </w:p>
                <w:sdt>
                  <w:sdtPr>
                    <w:rPr>
                      <w:color w:val="002B49"/>
                    </w:rPr>
                    <w:alias w:val="Dividing line graphic:"/>
                    <w:tag w:val="Dividing line graphic:"/>
                    <w:id w:val="-279119489"/>
                    <w:placeholder>
                      <w:docPart w:val="AAB10D285BDE4DBDB1AE1EC1DBD91B9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4CBC0196" w14:textId="77777777" w:rsidR="00236FEA" w:rsidRPr="00597B48" w:rsidRDefault="00236FEA" w:rsidP="00236FEA">
                      <w:pPr>
                        <w:pStyle w:val="Line"/>
                        <w:rPr>
                          <w:color w:val="002B49"/>
                        </w:rPr>
                      </w:pPr>
                      <w:r w:rsidRPr="00597B48">
                        <w:rPr>
                          <w:color w:val="002B49"/>
                        </w:rPr>
                        <w:t>____</w:t>
                      </w:r>
                    </w:p>
                  </w:sdtContent>
                </w:sdt>
                <w:p w14:paraId="6395C616" w14:textId="044AEBBC" w:rsidR="00236FEA" w:rsidRPr="00597B48" w:rsidRDefault="00A556E4" w:rsidP="00236FEA">
                  <w:pPr>
                    <w:pStyle w:val="Heading2"/>
                    <w:rPr>
                      <w:color w:val="002B49"/>
                    </w:rPr>
                  </w:pPr>
                  <w:sdt>
                    <w:sdtPr>
                      <w:rPr>
                        <w:color w:val="002B49"/>
                      </w:rPr>
                      <w:alias w:val="Enter Heading 2:"/>
                      <w:tag w:val="Enter Heading 2:"/>
                      <w:id w:val="-619531705"/>
                      <w:placeholder>
                        <w:docPart w:val="6E6979719E624EBBAD8F6D5C716FCBD9"/>
                      </w:placeholder>
                      <w15:appearance w15:val="hidden"/>
                      <w:text/>
                    </w:sdtPr>
                    <w:sdtEndPr/>
                    <w:sdtContent>
                      <w:r w:rsidR="002D1290">
                        <w:rPr>
                          <w:color w:val="002B49"/>
                        </w:rPr>
                        <w:t>Learning formats</w:t>
                      </w:r>
                      <w:r w:rsidR="000A2AE0">
                        <w:rPr>
                          <w:color w:val="002B49"/>
                        </w:rPr>
                        <w:t>-</w:t>
                      </w:r>
                      <w:r w:rsidR="002D1290">
                        <w:rPr>
                          <w:color w:val="002B49"/>
                        </w:rPr>
                        <w:t xml:space="preserve"> online only or synchronous </w:t>
                      </w:r>
                      <w:r w:rsidR="000A2AE0">
                        <w:rPr>
                          <w:color w:val="002B49"/>
                        </w:rPr>
                        <w:t>meeting</w:t>
                      </w:r>
                      <w:r w:rsidR="002D1290">
                        <w:rPr>
                          <w:color w:val="002B49"/>
                        </w:rPr>
                        <w:t xml:space="preserve"> virtually one evening a week</w:t>
                      </w:r>
                    </w:sdtContent>
                  </w:sdt>
                </w:p>
                <w:sdt>
                  <w:sdtPr>
                    <w:rPr>
                      <w:color w:val="002B49"/>
                    </w:rPr>
                    <w:alias w:val="Dividing line graphic:"/>
                    <w:tag w:val="Dividing line graphic:"/>
                    <w:id w:val="576019419"/>
                    <w:placeholder>
                      <w:docPart w:val="0B192860BEA5438DB4280292B80ED07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3DD17BB" w14:textId="77777777" w:rsidR="00236FEA" w:rsidRPr="00597B48" w:rsidRDefault="00236FEA" w:rsidP="00236FEA">
                      <w:pPr>
                        <w:pStyle w:val="Line"/>
                        <w:rPr>
                          <w:color w:val="002B49"/>
                        </w:rPr>
                      </w:pPr>
                      <w:r w:rsidRPr="00597B48">
                        <w:rPr>
                          <w:color w:val="002B49"/>
                        </w:rPr>
                        <w:t>____</w:t>
                      </w:r>
                    </w:p>
                  </w:sdtContent>
                </w:sdt>
                <w:p w14:paraId="53E41D53" w14:textId="2DD9C9E5" w:rsidR="00236FEA" w:rsidRPr="00597B48" w:rsidRDefault="00A556E4" w:rsidP="00236FEA">
                  <w:pPr>
                    <w:pStyle w:val="Heading2"/>
                    <w:rPr>
                      <w:color w:val="002B49"/>
                    </w:rPr>
                  </w:pPr>
                  <w:sdt>
                    <w:sdtPr>
                      <w:rPr>
                        <w:color w:val="002B49"/>
                      </w:rPr>
                      <w:alias w:val="Enter Heading 2:"/>
                      <w:tag w:val="Enter Heading 2:"/>
                      <w:id w:val="-273402092"/>
                      <w:placeholder>
                        <w:docPart w:val="E5EF288A60884412B1D0373CAE84F144"/>
                      </w:placeholder>
                      <w15:appearance w15:val="hidden"/>
                      <w:text/>
                    </w:sdtPr>
                    <w:sdtEndPr/>
                    <w:sdtContent>
                      <w:r w:rsidR="002D1290">
                        <w:rPr>
                          <w:color w:val="002B49"/>
                        </w:rPr>
                        <w:t>Summer</w:t>
                      </w:r>
                      <w:r w:rsidR="000A2AE0">
                        <w:rPr>
                          <w:color w:val="002B49"/>
                        </w:rPr>
                        <w:t xml:space="preserve">, </w:t>
                      </w:r>
                      <w:r w:rsidR="002D1290">
                        <w:rPr>
                          <w:color w:val="002B49"/>
                        </w:rPr>
                        <w:t xml:space="preserve">Fall </w:t>
                      </w:r>
                      <w:r w:rsidR="000A2AE0">
                        <w:rPr>
                          <w:color w:val="002B49"/>
                        </w:rPr>
                        <w:t xml:space="preserve">&amp; Spring </w:t>
                      </w:r>
                      <w:r w:rsidR="002D1290">
                        <w:rPr>
                          <w:color w:val="002B49"/>
                        </w:rPr>
                        <w:t>starts</w:t>
                      </w:r>
                    </w:sdtContent>
                  </w:sdt>
                </w:p>
                <w:sdt>
                  <w:sdtPr>
                    <w:rPr>
                      <w:color w:val="002B49"/>
                    </w:rPr>
                    <w:alias w:val="Dividing line graphic:"/>
                    <w:tag w:val="Dividing line graphic:"/>
                    <w:id w:val="-1704001379"/>
                    <w:placeholder>
                      <w:docPart w:val="6F9FD671C3434652A758B2F3B633A8DD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145E26D" w14:textId="77777777" w:rsidR="00236FEA" w:rsidRPr="00597B48" w:rsidRDefault="00236FEA" w:rsidP="00236FEA">
                      <w:pPr>
                        <w:pStyle w:val="Line"/>
                        <w:rPr>
                          <w:color w:val="002B49"/>
                        </w:rPr>
                      </w:pPr>
                      <w:r w:rsidRPr="00597B48">
                        <w:rPr>
                          <w:color w:val="002B49"/>
                        </w:rPr>
                        <w:t>____</w:t>
                      </w:r>
                    </w:p>
                  </w:sdtContent>
                </w:sdt>
                <w:p w14:paraId="210C514E" w14:textId="5D49A0A0" w:rsidR="00236FEA" w:rsidRPr="00597B48" w:rsidRDefault="00884E9A" w:rsidP="00236FEA">
                  <w:pPr>
                    <w:pStyle w:val="Heading2"/>
                    <w:rPr>
                      <w:color w:val="002B49"/>
                    </w:rPr>
                  </w:pPr>
                  <w:r>
                    <w:rPr>
                      <w:color w:val="002B49"/>
                    </w:rPr>
                    <w:t>Federal TEACH Grant</w:t>
                  </w:r>
                </w:p>
                <w:sdt>
                  <w:sdtPr>
                    <w:rPr>
                      <w:color w:val="002B49"/>
                    </w:rPr>
                    <w:alias w:val="Dividing line graphic:"/>
                    <w:tag w:val="Dividing line graphic:"/>
                    <w:id w:val="-2078267982"/>
                    <w:placeholder>
                      <w:docPart w:val="EF36031E71C24CDEA68709898043C6D2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097F1C7" w14:textId="77777777" w:rsidR="00236FEA" w:rsidRPr="00597B48" w:rsidRDefault="00236FEA" w:rsidP="00236FEA">
                      <w:pPr>
                        <w:pStyle w:val="Line"/>
                        <w:rPr>
                          <w:color w:val="002B49"/>
                        </w:rPr>
                      </w:pPr>
                      <w:r w:rsidRPr="00597B48">
                        <w:rPr>
                          <w:color w:val="002B49"/>
                        </w:rPr>
                        <w:t>____</w:t>
                      </w:r>
                    </w:p>
                  </w:sdtContent>
                </w:sdt>
                <w:p w14:paraId="10235456" w14:textId="1C4FCB35" w:rsidR="00236FEA" w:rsidRDefault="006A55A1" w:rsidP="00236FEA">
                  <w:pPr>
                    <w:pStyle w:val="Heading2"/>
                  </w:pPr>
                  <w:r w:rsidRPr="00597B48">
                    <w:rPr>
                      <w:color w:val="002B49"/>
                    </w:rPr>
                    <w:t xml:space="preserve">10% tuition discount for </w:t>
                  </w:r>
                  <w:r w:rsidR="00CC25E2">
                    <w:rPr>
                      <w:color w:val="002B49"/>
                    </w:rPr>
                    <w:t>licensed</w:t>
                  </w:r>
                  <w:r w:rsidRPr="00597B48">
                    <w:rPr>
                      <w:color w:val="002B49"/>
                    </w:rPr>
                    <w:t xml:space="preserve"> </w:t>
                  </w:r>
                  <w:r w:rsidR="00CC25E2">
                    <w:rPr>
                      <w:color w:val="002B49"/>
                    </w:rPr>
                    <w:t>teachers</w:t>
                  </w:r>
                </w:p>
              </w:tc>
            </w:tr>
            <w:tr w:rsidR="00236FEA" w14:paraId="73D90E96" w14:textId="77777777" w:rsidTr="000A2AE0">
              <w:trPr>
                <w:trHeight w:val="2736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F1C400"/>
                  <w:vAlign w:val="center"/>
                </w:tcPr>
                <w:p w14:paraId="2AE6689F" w14:textId="77777777" w:rsidR="006E0522" w:rsidRPr="00597B48" w:rsidRDefault="006E0522" w:rsidP="00236FEA">
                  <w:pPr>
                    <w:pStyle w:val="Heading3"/>
                    <w:rPr>
                      <w:rFonts w:asciiTheme="minorHAnsi" w:hAnsiTheme="minorHAnsi" w:cstheme="minorHAnsi"/>
                      <w:color w:val="002B49"/>
                      <w:sz w:val="24"/>
                      <w:szCs w:val="24"/>
                    </w:rPr>
                  </w:pPr>
                  <w:r w:rsidRPr="00597B48">
                    <w:rPr>
                      <w:rFonts w:asciiTheme="minorHAnsi" w:hAnsiTheme="minorHAnsi" w:cstheme="minorHAnsi"/>
                      <w:caps w:val="0"/>
                      <w:color w:val="002B49"/>
                      <w:sz w:val="24"/>
                      <w:szCs w:val="24"/>
                    </w:rPr>
                    <w:t>Contact</w:t>
                  </w:r>
                </w:p>
                <w:p w14:paraId="644876A6" w14:textId="420FEC87" w:rsidR="00236FEA" w:rsidRPr="00597B48" w:rsidRDefault="00A556E4" w:rsidP="00236FEA">
                  <w:pPr>
                    <w:pStyle w:val="Heading3"/>
                    <w:rPr>
                      <w:color w:val="002B49"/>
                    </w:rPr>
                  </w:pPr>
                  <w:r>
                    <w:rPr>
                      <w:color w:val="002B49"/>
                    </w:rPr>
                    <w:t>Kimberly Berry</w:t>
                  </w:r>
                </w:p>
                <w:p w14:paraId="4AFCA4CE" w14:textId="4D1CB41B" w:rsidR="00236FEA" w:rsidRPr="00597B48" w:rsidRDefault="00A556E4" w:rsidP="00236FEA">
                  <w:pPr>
                    <w:pStyle w:val="ContactInfo"/>
                    <w:rPr>
                      <w:color w:val="002B49"/>
                    </w:rPr>
                  </w:pPr>
                  <w:sdt>
                    <w:sdtPr>
                      <w:rPr>
                        <w:color w:val="002B49"/>
                      </w:rPr>
                      <w:alias w:val="Enter street address:"/>
                      <w:tag w:val="Enter street address:"/>
                      <w:id w:val="857003158"/>
                      <w:placeholder>
                        <w:docPart w:val="56B6AFA91D2846A39B0672A664DDE34F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CC25E2">
                        <w:rPr>
                          <w:color w:val="002B49"/>
                        </w:rPr>
                        <w:t>CLDE Program Advisor</w:t>
                      </w:r>
                    </w:sdtContent>
                  </w:sdt>
                </w:p>
                <w:p w14:paraId="594B5F42" w14:textId="77777777" w:rsidR="00236FEA" w:rsidRPr="00597B48" w:rsidRDefault="004753F4" w:rsidP="00236FEA">
                  <w:pPr>
                    <w:pStyle w:val="ContactInfo"/>
                    <w:rPr>
                      <w:color w:val="002B49"/>
                    </w:rPr>
                  </w:pPr>
                  <w:r w:rsidRPr="00597B48">
                    <w:rPr>
                      <w:color w:val="002B49"/>
                    </w:rPr>
                    <w:t>Regis University</w:t>
                  </w:r>
                </w:p>
                <w:p w14:paraId="02CEB126" w14:textId="2A07F859" w:rsidR="00236FEA" w:rsidRDefault="00A556E4" w:rsidP="00597B48">
                  <w:pPr>
                    <w:pStyle w:val="Date"/>
                    <w:rPr>
                      <w:color w:val="14374C" w:themeColor="accent3" w:themeShade="80"/>
                    </w:rPr>
                  </w:pPr>
                  <w:hyperlink r:id="rId16" w:history="1">
                    <w:r w:rsidRPr="006E06FC">
                      <w:rPr>
                        <w:rStyle w:val="Hyperlink"/>
                        <w14:textFill>
                          <w14:solidFill>
                            <w14:schemeClr w14:val="accent2">
                              <w14:lumMod w14:val="75000"/>
                              <w14:lumMod w14:val="50000"/>
                            </w14:schemeClr>
                          </w14:solidFill>
                        </w14:textFill>
                      </w:rPr>
                      <w:t>kberry002@regis.edu</w:t>
                    </w:r>
                  </w:hyperlink>
                </w:p>
                <w:p w14:paraId="3B923A73" w14:textId="6DD0EADA" w:rsidR="00A556E4" w:rsidRPr="00A556E4" w:rsidRDefault="00A556E4" w:rsidP="00597B48">
                  <w:pPr>
                    <w:pStyle w:val="Date"/>
                    <w:rPr>
                      <w:color w:val="14374C" w:themeColor="accent3" w:themeShade="80"/>
                    </w:rPr>
                  </w:pPr>
                  <w:bookmarkStart w:id="0" w:name="_GoBack"/>
                  <w:bookmarkEnd w:id="0"/>
                </w:p>
              </w:tc>
            </w:tr>
          </w:tbl>
          <w:p w14:paraId="69119543" w14:textId="77777777" w:rsidR="00423F28" w:rsidRDefault="00423F28" w:rsidP="00236FEA"/>
        </w:tc>
      </w:tr>
    </w:tbl>
    <w:p w14:paraId="0207CDF7" w14:textId="5FA29196" w:rsidR="00DD2A04" w:rsidRDefault="007A0D83" w:rsidP="00044307">
      <w:pPr>
        <w:pStyle w:val="NoSpacing"/>
      </w:pPr>
      <w:r w:rsidRPr="000A2AE0">
        <w:rPr>
          <w:noProof/>
        </w:rPr>
        <w:drawing>
          <wp:anchor distT="0" distB="0" distL="114300" distR="114300" simplePos="0" relativeHeight="251662336" behindDoc="1" locked="0" layoutInCell="1" allowOverlap="1" wp14:anchorId="696062C1" wp14:editId="0985492D">
            <wp:simplePos x="0" y="0"/>
            <wp:positionH relativeFrom="column">
              <wp:posOffset>-483796</wp:posOffset>
            </wp:positionH>
            <wp:positionV relativeFrom="paragraph">
              <wp:posOffset>-1721692</wp:posOffset>
            </wp:positionV>
            <wp:extent cx="929005" cy="575310"/>
            <wp:effectExtent l="0" t="0" r="4445" b="0"/>
            <wp:wrapNone/>
            <wp:docPr id="3" name="Picture 2" descr="left arrow">
              <a:extLst xmlns:a="http://schemas.openxmlformats.org/drawingml/2006/main">
                <a:ext uri="{FF2B5EF4-FFF2-40B4-BE49-F238E27FC236}">
                  <a16:creationId xmlns:a16="http://schemas.microsoft.com/office/drawing/2014/main" id="{EC87321F-35A5-4ADB-B5C4-653B76151F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eft arrow">
                      <a:extLst>
                        <a:ext uri="{FF2B5EF4-FFF2-40B4-BE49-F238E27FC236}">
                          <a16:creationId xmlns:a16="http://schemas.microsoft.com/office/drawing/2014/main" id="{EC87321F-35A5-4ADB-B5C4-653B76151F46}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9005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BAA15" w14:textId="77777777" w:rsidR="00285E67" w:rsidRDefault="00285E67" w:rsidP="00AB6948">
      <w:pPr>
        <w:spacing w:after="0" w:line="240" w:lineRule="auto"/>
      </w:pPr>
      <w:r>
        <w:separator/>
      </w:r>
    </w:p>
  </w:endnote>
  <w:endnote w:type="continuationSeparator" w:id="0">
    <w:p w14:paraId="0FF8D1D8" w14:textId="77777777" w:rsidR="00285E67" w:rsidRDefault="00285E67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53B73" w14:textId="77777777" w:rsidR="00285E67" w:rsidRDefault="00285E67" w:rsidP="00AB6948">
      <w:pPr>
        <w:spacing w:after="0" w:line="240" w:lineRule="auto"/>
      </w:pPr>
      <w:r>
        <w:separator/>
      </w:r>
    </w:p>
  </w:footnote>
  <w:footnote w:type="continuationSeparator" w:id="0">
    <w:p w14:paraId="2C765F88" w14:textId="77777777" w:rsidR="00285E67" w:rsidRDefault="00285E67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D0C"/>
    <w:rsid w:val="0000324C"/>
    <w:rsid w:val="00044307"/>
    <w:rsid w:val="00054D84"/>
    <w:rsid w:val="00067228"/>
    <w:rsid w:val="000A2AE0"/>
    <w:rsid w:val="00154324"/>
    <w:rsid w:val="00190F23"/>
    <w:rsid w:val="00194E9C"/>
    <w:rsid w:val="001C290A"/>
    <w:rsid w:val="001D3B47"/>
    <w:rsid w:val="00212BEF"/>
    <w:rsid w:val="00236FEA"/>
    <w:rsid w:val="0027400C"/>
    <w:rsid w:val="00285E67"/>
    <w:rsid w:val="002A0BAC"/>
    <w:rsid w:val="002C65CB"/>
    <w:rsid w:val="002D1290"/>
    <w:rsid w:val="002D469D"/>
    <w:rsid w:val="003A4A4A"/>
    <w:rsid w:val="003F4359"/>
    <w:rsid w:val="00423F28"/>
    <w:rsid w:val="00425C2B"/>
    <w:rsid w:val="00474637"/>
    <w:rsid w:val="004753F4"/>
    <w:rsid w:val="004A1A52"/>
    <w:rsid w:val="004B6545"/>
    <w:rsid w:val="004C43EE"/>
    <w:rsid w:val="005927AD"/>
    <w:rsid w:val="00597B48"/>
    <w:rsid w:val="00627140"/>
    <w:rsid w:val="00655EA2"/>
    <w:rsid w:val="006A55A1"/>
    <w:rsid w:val="006E0522"/>
    <w:rsid w:val="00704009"/>
    <w:rsid w:val="00767651"/>
    <w:rsid w:val="007716AB"/>
    <w:rsid w:val="007A0D83"/>
    <w:rsid w:val="007E4871"/>
    <w:rsid w:val="007E4C8C"/>
    <w:rsid w:val="007F3F1B"/>
    <w:rsid w:val="00804979"/>
    <w:rsid w:val="008458BC"/>
    <w:rsid w:val="00856E19"/>
    <w:rsid w:val="00881D0C"/>
    <w:rsid w:val="00884E9A"/>
    <w:rsid w:val="008F5234"/>
    <w:rsid w:val="00996C95"/>
    <w:rsid w:val="009D3491"/>
    <w:rsid w:val="00A556E4"/>
    <w:rsid w:val="00AA4B20"/>
    <w:rsid w:val="00AB6948"/>
    <w:rsid w:val="00AC4416"/>
    <w:rsid w:val="00AD7965"/>
    <w:rsid w:val="00B220A3"/>
    <w:rsid w:val="00B2335D"/>
    <w:rsid w:val="00B34685"/>
    <w:rsid w:val="00BB702B"/>
    <w:rsid w:val="00BD0E22"/>
    <w:rsid w:val="00C1454A"/>
    <w:rsid w:val="00C175B1"/>
    <w:rsid w:val="00C23D95"/>
    <w:rsid w:val="00C87D9E"/>
    <w:rsid w:val="00CB26AC"/>
    <w:rsid w:val="00CC25E2"/>
    <w:rsid w:val="00CC594D"/>
    <w:rsid w:val="00D77407"/>
    <w:rsid w:val="00DD2A04"/>
    <w:rsid w:val="00E85A56"/>
    <w:rsid w:val="00ED3887"/>
    <w:rsid w:val="00F1347B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C71DF58"/>
  <w15:chartTrackingRefBased/>
  <w15:docId w15:val="{5B89500F-4043-4384-B83C-7CD903716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1D0C"/>
    <w:rPr>
      <w:color w:val="002B49"/>
    </w:rPr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881D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D6D2C4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881D0C"/>
    <w:pPr>
      <w:numPr>
        <w:ilvl w:val="1"/>
      </w:numPr>
      <w:spacing w:before="480"/>
    </w:pPr>
    <w:rPr>
      <w:color w:val="EDAB00"/>
    </w:rPr>
  </w:style>
  <w:style w:type="character" w:customStyle="1" w:styleId="SubtitleChar">
    <w:name w:val="Subtitle Char"/>
    <w:basedOn w:val="DefaultParagraphFont"/>
    <w:link w:val="Subtitle"/>
    <w:uiPriority w:val="2"/>
    <w:rsid w:val="00881D0C"/>
    <w:rPr>
      <w:rFonts w:asciiTheme="majorHAnsi" w:eastAsiaTheme="majorEastAsia" w:hAnsiTheme="majorHAnsi" w:cstheme="majorBidi"/>
      <w:caps/>
      <w:color w:val="EDAB00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rsid w:val="00597B48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4"/>
      <w:szCs w:val="88"/>
    </w:rPr>
  </w:style>
  <w:style w:type="character" w:customStyle="1" w:styleId="TitleChar">
    <w:name w:val="Title Char"/>
    <w:basedOn w:val="DefaultParagraphFont"/>
    <w:link w:val="Title"/>
    <w:uiPriority w:val="1"/>
    <w:rsid w:val="00597B48"/>
    <w:rPr>
      <w:rFonts w:asciiTheme="majorHAnsi" w:eastAsiaTheme="majorEastAsia" w:hAnsiTheme="majorHAnsi" w:cstheme="majorBidi"/>
      <w:caps/>
      <w:color w:val="002B49"/>
      <w:kern w:val="28"/>
      <w:sz w:val="84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881D0C"/>
    <w:rPr>
      <w:rFonts w:asciiTheme="majorHAnsi" w:eastAsiaTheme="majorEastAsia" w:hAnsiTheme="majorHAnsi" w:cstheme="majorBidi"/>
      <w:color w:val="D6D2C4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4753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4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mailto:kberry002@regis.ed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regis365-my.sharepoint.com/:v:/g/personal/cceyssens_regis_edu/EZWDtq7AkjBDqZcgj_exHKcBdB-8XGKfvv1F5QzN9FlIRw?e=0eBauJ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eyssens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5B2BBB8CC514FB281104AFAE2680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96E4B-E456-46C2-96BF-EA1E9E1FDCC0}"/>
      </w:docPartPr>
      <w:docPartBody>
        <w:p w:rsidR="00574516" w:rsidRDefault="005053C1">
          <w:pPr>
            <w:pStyle w:val="A5B2BBB8CC514FB281104AFAE268042F"/>
          </w:pPr>
          <w:r>
            <w:t>Event Date</w:t>
          </w:r>
        </w:p>
      </w:docPartBody>
    </w:docPart>
    <w:docPart>
      <w:docPartPr>
        <w:name w:val="C16C07106A3A478390649D783A816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0B608-CEA8-42BB-92F8-73E92CC25DF6}"/>
      </w:docPartPr>
      <w:docPartBody>
        <w:p w:rsidR="00574516" w:rsidRDefault="005053C1">
          <w:pPr>
            <w:pStyle w:val="C16C07106A3A478390649D783A816ED8"/>
          </w:pPr>
          <w:r>
            <w:t>Event Title, Up to Two Lines</w:t>
          </w:r>
        </w:p>
      </w:docPartBody>
    </w:docPart>
    <w:docPart>
      <w:docPartPr>
        <w:name w:val="B87758A01DB445F19745A10997D21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489AB-94FE-45EB-A78F-E31942766A3C}"/>
      </w:docPartPr>
      <w:docPartBody>
        <w:p w:rsidR="00574516" w:rsidRDefault="005053C1">
          <w:pPr>
            <w:pStyle w:val="B87758A01DB445F19745A10997D2188D"/>
          </w:pPr>
          <w:r>
            <w:t>Event Description Heading</w:t>
          </w:r>
        </w:p>
      </w:docPartBody>
    </w:docPart>
    <w:docPart>
      <w:docPartPr>
        <w:name w:val="4DDC1E5110424688BC80B596D5836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3837-118C-4A2D-987D-F48A54EDF519}"/>
      </w:docPartPr>
      <w:docPartBody>
        <w:p w:rsidR="00574516" w:rsidRDefault="005053C1">
          <w:pPr>
            <w:pStyle w:val="4DDC1E5110424688BC80B596D5836A3F"/>
          </w:pPr>
          <w:r>
            <w:t>Add Key Info About Your Event Here!</w:t>
          </w:r>
        </w:p>
      </w:docPartBody>
    </w:docPart>
    <w:docPart>
      <w:docPartPr>
        <w:name w:val="AAB10D285BDE4DBDB1AE1EC1DBD91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5F53B-ADED-4A6D-B0C5-4ADA15F3AF46}"/>
      </w:docPartPr>
      <w:docPartBody>
        <w:p w:rsidR="00574516" w:rsidRDefault="005053C1">
          <w:pPr>
            <w:pStyle w:val="AAB10D285BDE4DBDB1AE1EC1DBD91B9C"/>
          </w:pPr>
          <w:r>
            <w:t>____</w:t>
          </w:r>
        </w:p>
      </w:docPartBody>
    </w:docPart>
    <w:docPart>
      <w:docPartPr>
        <w:name w:val="6E6979719E624EBBAD8F6D5C716FC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4C75E-A4CF-45B7-8E4A-938241B1796C}"/>
      </w:docPartPr>
      <w:docPartBody>
        <w:p w:rsidR="00574516" w:rsidRDefault="005053C1">
          <w:pPr>
            <w:pStyle w:val="6E6979719E624EBBAD8F6D5C716FCBD9"/>
          </w:pPr>
          <w:r>
            <w:t>Don’t Be Shy—Tell Them Why They Can’t Miss This Event!</w:t>
          </w:r>
        </w:p>
      </w:docPartBody>
    </w:docPart>
    <w:docPart>
      <w:docPartPr>
        <w:name w:val="0B192860BEA5438DB4280292B80E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367AB-74F7-48C9-99AD-9EA1B5764532}"/>
      </w:docPartPr>
      <w:docPartBody>
        <w:p w:rsidR="00574516" w:rsidRDefault="005053C1">
          <w:pPr>
            <w:pStyle w:val="0B192860BEA5438DB4280292B80ED070"/>
          </w:pPr>
          <w:r w:rsidRPr="00655EA2">
            <w:t>____</w:t>
          </w:r>
        </w:p>
      </w:docPartBody>
    </w:docPart>
    <w:docPart>
      <w:docPartPr>
        <w:name w:val="E5EF288A60884412B1D0373CAE84F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FEF28-0331-4084-AF7F-F0AFB7F8E144}"/>
      </w:docPartPr>
      <w:docPartBody>
        <w:p w:rsidR="00574516" w:rsidRDefault="005053C1">
          <w:pPr>
            <w:pStyle w:val="E5EF288A60884412B1D0373CAE84F144"/>
          </w:pPr>
          <w:r>
            <w:t>One More Exciting Point Here!</w:t>
          </w:r>
        </w:p>
      </w:docPartBody>
    </w:docPart>
    <w:docPart>
      <w:docPartPr>
        <w:name w:val="6F9FD671C3434652A758B2F3B633A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F99CA-2247-42D5-A61E-80CC3E4B06AA}"/>
      </w:docPartPr>
      <w:docPartBody>
        <w:p w:rsidR="00574516" w:rsidRDefault="005053C1">
          <w:pPr>
            <w:pStyle w:val="6F9FD671C3434652A758B2F3B633A8DD"/>
          </w:pPr>
          <w:r w:rsidRPr="00655EA2">
            <w:t>____</w:t>
          </w:r>
        </w:p>
      </w:docPartBody>
    </w:docPart>
    <w:docPart>
      <w:docPartPr>
        <w:name w:val="EF36031E71C24CDEA68709898043C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09411-4A43-467D-ACFC-7A60D0628DBD}"/>
      </w:docPartPr>
      <w:docPartBody>
        <w:p w:rsidR="00574516" w:rsidRDefault="005053C1">
          <w:pPr>
            <w:pStyle w:val="EF36031E71C24CDEA68709898043C6D2"/>
          </w:pPr>
          <w:r>
            <w:t>____</w:t>
          </w:r>
        </w:p>
      </w:docPartBody>
    </w:docPart>
    <w:docPart>
      <w:docPartPr>
        <w:name w:val="56B6AFA91D2846A39B0672A664DDE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DF0CE-561A-4724-A48E-50A38DDA6119}"/>
      </w:docPartPr>
      <w:docPartBody>
        <w:p w:rsidR="00574516" w:rsidRDefault="005053C1">
          <w:pPr>
            <w:pStyle w:val="56B6AFA91D2846A39B0672A664DDE34F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C1"/>
    <w:rsid w:val="005053C1"/>
    <w:rsid w:val="0052525C"/>
    <w:rsid w:val="0057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B2BBB8CC514FB281104AFAE268042F">
    <w:name w:val="A5B2BBB8CC514FB281104AFAE268042F"/>
  </w:style>
  <w:style w:type="paragraph" w:customStyle="1" w:styleId="C16C07106A3A478390649D783A816ED8">
    <w:name w:val="C16C07106A3A478390649D783A816ED8"/>
  </w:style>
  <w:style w:type="paragraph" w:customStyle="1" w:styleId="B87758A01DB445F19745A10997D2188D">
    <w:name w:val="B87758A01DB445F19745A10997D2188D"/>
  </w:style>
  <w:style w:type="paragraph" w:customStyle="1" w:styleId="2511EDC5E90C4FDDA7C7ED8E28C5C08C">
    <w:name w:val="2511EDC5E90C4FDDA7C7ED8E28C5C08C"/>
  </w:style>
  <w:style w:type="paragraph" w:customStyle="1" w:styleId="B452C02D8F544A848BDCE690910AD091">
    <w:name w:val="B452C02D8F544A848BDCE690910AD091"/>
  </w:style>
  <w:style w:type="paragraph" w:customStyle="1" w:styleId="4DDC1E5110424688BC80B596D5836A3F">
    <w:name w:val="4DDC1E5110424688BC80B596D5836A3F"/>
  </w:style>
  <w:style w:type="paragraph" w:customStyle="1" w:styleId="AAB10D285BDE4DBDB1AE1EC1DBD91B9C">
    <w:name w:val="AAB10D285BDE4DBDB1AE1EC1DBD91B9C"/>
  </w:style>
  <w:style w:type="paragraph" w:customStyle="1" w:styleId="6E6979719E624EBBAD8F6D5C716FCBD9">
    <w:name w:val="6E6979719E624EBBAD8F6D5C716FCBD9"/>
  </w:style>
  <w:style w:type="paragraph" w:customStyle="1" w:styleId="0B192860BEA5438DB4280292B80ED070">
    <w:name w:val="0B192860BEA5438DB4280292B80ED070"/>
  </w:style>
  <w:style w:type="paragraph" w:customStyle="1" w:styleId="E5EF288A60884412B1D0373CAE84F144">
    <w:name w:val="E5EF288A60884412B1D0373CAE84F144"/>
  </w:style>
  <w:style w:type="paragraph" w:customStyle="1" w:styleId="6F9FD671C3434652A758B2F3B633A8DD">
    <w:name w:val="6F9FD671C3434652A758B2F3B633A8DD"/>
  </w:style>
  <w:style w:type="paragraph" w:customStyle="1" w:styleId="F4502F5B9CD248909380E8E59B64E064">
    <w:name w:val="F4502F5B9CD248909380E8E59B64E064"/>
  </w:style>
  <w:style w:type="paragraph" w:customStyle="1" w:styleId="EF36031E71C24CDEA68709898043C6D2">
    <w:name w:val="EF36031E71C24CDEA68709898043C6D2"/>
  </w:style>
  <w:style w:type="paragraph" w:customStyle="1" w:styleId="8A659E532D1642C797CEF5C4113457B5">
    <w:name w:val="8A659E532D1642C797CEF5C4113457B5"/>
  </w:style>
  <w:style w:type="paragraph" w:customStyle="1" w:styleId="5B4AF6CA8111447E90A0BDBEB54A37CC">
    <w:name w:val="5B4AF6CA8111447E90A0BDBEB54A37CC"/>
  </w:style>
  <w:style w:type="paragraph" w:customStyle="1" w:styleId="56B6AFA91D2846A39B0672A664DDE34F">
    <w:name w:val="56B6AFA91D2846A39B0672A664DDE34F"/>
  </w:style>
  <w:style w:type="paragraph" w:customStyle="1" w:styleId="E680089319F8450B978E420C3ADA0933">
    <w:name w:val="E680089319F8450B978E420C3ADA0933"/>
  </w:style>
  <w:style w:type="paragraph" w:customStyle="1" w:styleId="0A0FFF75764F45C2BFC7E04E9FB01D49">
    <w:name w:val="0A0FFF75764F45C2BFC7E04E9FB01D49"/>
  </w:style>
  <w:style w:type="paragraph" w:customStyle="1" w:styleId="6F9876315EED4D6EA4DE4983C9366166">
    <w:name w:val="6F9876315EED4D6EA4DE4983C9366166"/>
  </w:style>
  <w:style w:type="paragraph" w:customStyle="1" w:styleId="E87A5D46DEB342808ABE25F82C532E17">
    <w:name w:val="E87A5D46DEB342808ABE25F82C532E17"/>
  </w:style>
  <w:style w:type="paragraph" w:customStyle="1" w:styleId="37522E3BEDC44A87999AD59100BCE169">
    <w:name w:val="37522E3BEDC44A87999AD59100BCE169"/>
    <w:rsid w:val="005745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0A8BA55E3A44408A564273BF7E54DA" ma:contentTypeVersion="14" ma:contentTypeDescription="Create a new document." ma:contentTypeScope="" ma:versionID="071bcd33733889a924975c9fff68dc2d">
  <xsd:schema xmlns:xsd="http://www.w3.org/2001/XMLSchema" xmlns:xs="http://www.w3.org/2001/XMLSchema" xmlns:p="http://schemas.microsoft.com/office/2006/metadata/properties" xmlns:ns3="374664f6-b7ee-4ea0-8029-da06a7423750" xmlns:ns4="b4e4885c-779f-4916-ba8a-91e34bbb885d" targetNamespace="http://schemas.microsoft.com/office/2006/metadata/properties" ma:root="true" ma:fieldsID="fb4af51bd3c2b4611562683342ad61c6" ns3:_="" ns4:_="">
    <xsd:import namespace="374664f6-b7ee-4ea0-8029-da06a7423750"/>
    <xsd:import namespace="b4e4885c-779f-4916-ba8a-91e34bbb88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664f6-b7ee-4ea0-8029-da06a74237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4885c-779f-4916-ba8a-91e34bbb885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2EAC9-26EA-4554-80E7-291C21FFEA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E25394-14EB-4FF1-94E0-127C10EB0F8D}">
  <ds:schemaRefs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documentManagement/types"/>
    <ds:schemaRef ds:uri="374664f6-b7ee-4ea0-8029-da06a7423750"/>
    <ds:schemaRef ds:uri="b4e4885c-779f-4916-ba8a-91e34bbb885d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EF6D5A9-098C-4266-A544-B488E71083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4664f6-b7ee-4ea0-8029-da06a7423750"/>
    <ds:schemaRef ds:uri="b4e4885c-779f-4916-ba8a-91e34bbb88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12162F-3789-4254-8222-7E303AED2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0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Ceyssens, Colleen P</dc:creator>
  <cp:keywords/>
  <dc:description/>
  <cp:lastModifiedBy>Maffoni, Carrie</cp:lastModifiedBy>
  <cp:revision>2</cp:revision>
  <cp:lastPrinted>2022-04-07T18:21:00Z</cp:lastPrinted>
  <dcterms:created xsi:type="dcterms:W3CDTF">2022-08-04T03:08:00Z</dcterms:created>
  <dcterms:modified xsi:type="dcterms:W3CDTF">2022-08-04T03:08:00Z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0x010100EE0A8BA55E3A44408A564273BF7E54DA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